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53E2" w14:textId="415AE158" w:rsidR="00B44923" w:rsidRPr="00B44923" w:rsidRDefault="00B45347" w:rsidP="000D736D">
      <w:pPr>
        <w:pStyle w:val="Heading1"/>
      </w:pPr>
      <w:r>
        <w:t>Example messages for social media posts</w:t>
      </w:r>
    </w:p>
    <w:p w14:paraId="0BFA8C1A" w14:textId="3FCB1B5B" w:rsidR="00B44923" w:rsidRDefault="00B45347" w:rsidP="000D736D">
      <w:r>
        <w:t xml:space="preserve">Thank you so much for spreading the word about volunteering with Dogs for Good on social media! We all know what a powerful tool social media can be for connecting people with new opportunities and bringing communities together. </w:t>
      </w:r>
    </w:p>
    <w:p w14:paraId="59EA46EF" w14:textId="6B1D8D08" w:rsidR="00417041" w:rsidRDefault="00B45347" w:rsidP="000D736D">
      <w:r>
        <w:t>To help you get started, we’ve put together some example</w:t>
      </w:r>
      <w:r w:rsidR="0088518B">
        <w:t>s of what you might like to say on</w:t>
      </w:r>
      <w:r w:rsidR="00417041">
        <w:t xml:space="preserve"> social media</w:t>
      </w:r>
      <w:r w:rsidR="0088518B">
        <w:t xml:space="preserve">. </w:t>
      </w:r>
    </w:p>
    <w:p w14:paraId="4BA15CB2" w14:textId="658882CE" w:rsidR="00B45347" w:rsidRPr="00B44923" w:rsidRDefault="0088518B" w:rsidP="000D736D">
      <w:r>
        <w:t>W</w:t>
      </w:r>
      <w:r w:rsidR="00B45347">
        <w:t>hether you’re posting in a group or sending a message to a friend</w:t>
      </w:r>
      <w:r w:rsidR="00417041">
        <w:t>, f</w:t>
      </w:r>
      <w:r w:rsidR="00B45347">
        <w:t xml:space="preserve">eel free to </w:t>
      </w:r>
      <w:r w:rsidR="00935D89">
        <w:t>copy and paste the text below and use it exactly as it is</w:t>
      </w:r>
      <w:r w:rsidR="002E2690">
        <w:t>,</w:t>
      </w:r>
      <w:r w:rsidR="00417041">
        <w:t xml:space="preserve"> or </w:t>
      </w:r>
      <w:r w:rsidR="00D432AC">
        <w:t>take</w:t>
      </w:r>
      <w:r w:rsidR="00417041">
        <w:t xml:space="preserve"> it as inspiration</w:t>
      </w:r>
      <w:r w:rsidR="002E2690">
        <w:t xml:space="preserve"> for your own message.</w:t>
      </w:r>
    </w:p>
    <w:p w14:paraId="25DD8316" w14:textId="0A2B3B3B" w:rsidR="000D736D" w:rsidRDefault="00B45347" w:rsidP="00B44923">
      <w:pPr>
        <w:rPr>
          <w:rStyle w:val="Heading2Char"/>
        </w:rPr>
      </w:pPr>
      <w:r>
        <w:rPr>
          <w:rStyle w:val="Heading2Char"/>
        </w:rPr>
        <w:t>Message one</w:t>
      </w:r>
    </w:p>
    <w:p w14:paraId="4D5A5E3B" w14:textId="072D52CB" w:rsidR="00B45347" w:rsidRDefault="00B45347" w:rsidP="00B45347">
      <w:r>
        <w:t>Welcome a Dogs for Good dog into your home and play a vital role in helping the</w:t>
      </w:r>
      <w:r w:rsidR="00A65F1B">
        <w:t>m</w:t>
      </w:r>
      <w:r>
        <w:t xml:space="preserve"> gain the confidence and skills needed for their working life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3E"/>
          </mc:Choice>
          <mc:Fallback>
            <w:t>🐾</w:t>
          </mc:Fallback>
        </mc:AlternateContent>
      </w:r>
    </w:p>
    <w:p w14:paraId="7C43CE1D" w14:textId="5059279C" w:rsidR="00B45347" w:rsidRDefault="00B45347" w:rsidP="00B45347">
      <w:r>
        <w:t>If you haven’t heard of Dogs for Good before, they’re a charity that helps people with diverse health and social care needs to live happier, healthier and more independent lives through connections with dogs.</w:t>
      </w:r>
    </w:p>
    <w:p w14:paraId="1EDDDB52" w14:textId="7249A614" w:rsidR="00B45347" w:rsidRDefault="00B45347" w:rsidP="00B45347">
      <w:r>
        <w:t>Volunteers care for a dog or puppy, providing them with a loving home and supporting them on their journey to becoming a life-changing dog. All</w:t>
      </w:r>
      <w:r w:rsidR="00851D0B">
        <w:t xml:space="preserve"> dog</w:t>
      </w:r>
      <w:r>
        <w:t xml:space="preserve"> food</w:t>
      </w:r>
      <w:r w:rsidR="00851D0B">
        <w:t xml:space="preserve">, </w:t>
      </w:r>
      <w:r>
        <w:t>vet</w:t>
      </w:r>
      <w:r w:rsidR="00851D0B">
        <w:t xml:space="preserve"> and insurance</w:t>
      </w:r>
      <w:r>
        <w:t xml:space="preserve"> </w:t>
      </w:r>
      <w:r w:rsidR="00851D0B">
        <w:t>cost</w:t>
      </w:r>
      <w:r>
        <w:t>s are covered by Dogs for Good, and the team is always there to give support and guidance.</w:t>
      </w:r>
    </w:p>
    <w:p w14:paraId="75466B0F" w14:textId="7A1613A3" w:rsidR="00B45347" w:rsidRDefault="00B45347" w:rsidP="00B45347">
      <w:r>
        <w:t>Interested? Message me directly with any questions or for more details.</w:t>
      </w:r>
    </w:p>
    <w:p w14:paraId="15AF6852" w14:textId="3326FF1F" w:rsidR="00B45347" w:rsidRDefault="00B45347" w:rsidP="00B45347">
      <w:pPr>
        <w:rPr>
          <w:rStyle w:val="Heading2Char"/>
        </w:rPr>
      </w:pPr>
      <w:r>
        <w:rPr>
          <w:rStyle w:val="Heading2Char"/>
        </w:rPr>
        <w:t>Message two</w:t>
      </w:r>
    </w:p>
    <w:p w14:paraId="07369AF9" w14:textId="77777777" w:rsidR="009052BB" w:rsidRDefault="00B01561" w:rsidP="00B45347">
      <w:r>
        <w:t>Dogs for Good are looking for volunteers</w:t>
      </w:r>
      <w:r w:rsidR="00C660E9">
        <w:t xml:space="preserve"> based in </w:t>
      </w:r>
      <w:r w:rsidR="00C660E9" w:rsidRPr="00C660E9">
        <w:rPr>
          <w:b/>
          <w:bCs/>
        </w:rPr>
        <w:t>[please delete and put your local area here]</w:t>
      </w:r>
      <w:r>
        <w:t xml:space="preserve"> </w:t>
      </w:r>
      <w:r w:rsidR="009052BB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36"/>
          </mc:Choice>
          <mc:Fallback>
            <w:t>🐶</w:t>
          </mc:Fallback>
        </mc:AlternateContent>
      </w:r>
    </w:p>
    <w:p w14:paraId="2EE0E253" w14:textId="77777777" w:rsidR="00925977" w:rsidRDefault="009052BB" w:rsidP="00B45347">
      <w:r>
        <w:lastRenderedPageBreak/>
        <w:t xml:space="preserve">Care for one of their puppies or dogs </w:t>
      </w:r>
      <w:r w:rsidR="00925977">
        <w:t>and experience:</w:t>
      </w:r>
    </w:p>
    <w:p w14:paraId="532FB335" w14:textId="02A9989D" w:rsidR="00663442" w:rsidRDefault="00925977" w:rsidP="00925977">
      <w:pPr>
        <w:pStyle w:val="ListParagraph"/>
        <w:numPr>
          <w:ilvl w:val="0"/>
          <w:numId w:val="14"/>
        </w:numPr>
      </w:pPr>
      <w:r>
        <w:t>The fun and companionship of an incredible dog</w:t>
      </w:r>
    </w:p>
    <w:p w14:paraId="0BAAA440" w14:textId="007DC8D2" w:rsidR="00925977" w:rsidRDefault="00925977" w:rsidP="00925977">
      <w:pPr>
        <w:pStyle w:val="ListParagraph"/>
        <w:numPr>
          <w:ilvl w:val="0"/>
          <w:numId w:val="14"/>
        </w:numPr>
      </w:pPr>
      <w:r>
        <w:t>Being part of a supportive community</w:t>
      </w:r>
    </w:p>
    <w:p w14:paraId="0007979F" w14:textId="26004563" w:rsidR="00925977" w:rsidRDefault="00925977" w:rsidP="00925977">
      <w:pPr>
        <w:pStyle w:val="ListParagraph"/>
        <w:numPr>
          <w:ilvl w:val="0"/>
          <w:numId w:val="14"/>
        </w:numPr>
      </w:pPr>
      <w:r>
        <w:t>Doing something that genuinely matters</w:t>
      </w:r>
    </w:p>
    <w:p w14:paraId="343DA8C7" w14:textId="4CF791D7" w:rsidR="00925977" w:rsidRDefault="00925977" w:rsidP="00925977">
      <w:r>
        <w:t>Dogs for Good are a charity that helps people with diverse health and social care needs to live happier, healthier and more independent lives through connections with dogs</w:t>
      </w:r>
      <w:r w:rsidR="00691A27">
        <w:t xml:space="preserve"> </w:t>
      </w:r>
      <w:r w:rsidR="00691A2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</w:p>
    <w:p w14:paraId="1003028F" w14:textId="0694943E" w:rsidR="00925977" w:rsidRDefault="00851D0B" w:rsidP="00925977">
      <w:r>
        <w:t>They cover the costs</w:t>
      </w:r>
      <w:r w:rsidR="00691A27">
        <w:t xml:space="preserve">, and the team is always there to answer any questions or give support. </w:t>
      </w:r>
    </w:p>
    <w:p w14:paraId="5F332CBB" w14:textId="0105AEFE" w:rsidR="00691A27" w:rsidRDefault="00691A27" w:rsidP="00925977">
      <w:r>
        <w:t>Message me with any questions or for further details if you’re interested!</w:t>
      </w:r>
    </w:p>
    <w:p w14:paraId="6F5EB868" w14:textId="6330BD05" w:rsidR="00691A27" w:rsidRDefault="00691A27" w:rsidP="00691A27">
      <w:pPr>
        <w:rPr>
          <w:rStyle w:val="Heading2Char"/>
        </w:rPr>
      </w:pPr>
      <w:r>
        <w:rPr>
          <w:rStyle w:val="Heading2Char"/>
        </w:rPr>
        <w:t>Message three</w:t>
      </w:r>
    </w:p>
    <w:p w14:paraId="58290432" w14:textId="78F894D2" w:rsidR="00691A27" w:rsidRDefault="00233D63" w:rsidP="00691A27">
      <w:r>
        <w:t>Would you love to have a dog in your life but can’t commit to having one full-time?</w:t>
      </w:r>
      <w:r w:rsidR="00F62656">
        <w:t xml:space="preserve"> </w:t>
      </w:r>
      <w:r w:rsidR="00F6265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3E"/>
          </mc:Choice>
          <mc:Fallback>
            <w:t>🐾</w:t>
          </mc:Fallback>
        </mc:AlternateContent>
      </w:r>
    </w:p>
    <w:p w14:paraId="3081CD2B" w14:textId="77777777" w:rsidR="00CD41B3" w:rsidRDefault="00233D63" w:rsidP="00691A27">
      <w:r>
        <w:t xml:space="preserve">Dogs for Good are looking for volunteers who could help care for one of their puppies or dogs. </w:t>
      </w:r>
      <w:r w:rsidR="00CD41B3">
        <w:t>You would help give your dog the best start in life by providing it with a safe, comfortable home.</w:t>
      </w:r>
    </w:p>
    <w:p w14:paraId="33EAF4A3" w14:textId="5642AAEE" w:rsidR="00F62656" w:rsidRDefault="00CD41B3" w:rsidP="00691A27">
      <w:r>
        <w:t xml:space="preserve">You don’t need a big garden, </w:t>
      </w:r>
      <w:r w:rsidR="00F62656" w:rsidRPr="00F62656">
        <w:t>just a loving home, people who care and a willingness to learn</w:t>
      </w:r>
      <w:r w:rsidR="00F62656">
        <w:t xml:space="preserve"> </w:t>
      </w:r>
      <w:r w:rsidR="00F6265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9A"/>
          </mc:Choice>
          <mc:Fallback>
            <w:t>💚</w:t>
          </mc:Fallback>
        </mc:AlternateContent>
      </w:r>
    </w:p>
    <w:p w14:paraId="204DCA5A" w14:textId="7CAF8583" w:rsidR="00233D63" w:rsidRPr="00691A27" w:rsidRDefault="00F62656" w:rsidP="00691A27">
      <w:r>
        <w:t>Message me for more details or if you have any questions!</w:t>
      </w:r>
      <w:r w:rsidR="00A1386F">
        <w:t xml:space="preserve"> </w:t>
      </w:r>
    </w:p>
    <w:p w14:paraId="58D0D165" w14:textId="77777777" w:rsidR="00691A27" w:rsidRPr="00C660E9" w:rsidRDefault="00691A27" w:rsidP="00925977"/>
    <w:sectPr w:rsidR="00691A27" w:rsidRPr="00C660E9" w:rsidSect="000D736D">
      <w:headerReference w:type="default" r:id="rId10"/>
      <w:footerReference w:type="default" r:id="rId11"/>
      <w:pgSz w:w="11906" w:h="16838"/>
      <w:pgMar w:top="2977" w:right="1440" w:bottom="2977" w:left="1440" w:header="1134" w:footer="82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748E0" w14:textId="77777777" w:rsidR="00A579C7" w:rsidRDefault="00A579C7" w:rsidP="006E677F">
      <w:pPr>
        <w:spacing w:after="0" w:line="240" w:lineRule="auto"/>
      </w:pPr>
      <w:r>
        <w:separator/>
      </w:r>
    </w:p>
  </w:endnote>
  <w:endnote w:type="continuationSeparator" w:id="0">
    <w:p w14:paraId="66C92196" w14:textId="77777777" w:rsidR="00A579C7" w:rsidRDefault="00A579C7" w:rsidP="006E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tkinson Hyperlegible">
    <w:panose1 w:val="00000000000000000000"/>
    <w:charset w:val="00"/>
    <w:family w:val="auto"/>
    <w:pitch w:val="variable"/>
    <w:sig w:usb0="800000EF" w:usb1="0000204B" w:usb2="00000000" w:usb3="00000000" w:csb0="00000003" w:csb1="00000000"/>
  </w:font>
  <w:font w:name="Lilita One">
    <w:panose1 w:val="02000000000000000000"/>
    <w:charset w:val="00"/>
    <w:family w:val="auto"/>
    <w:pitch w:val="variable"/>
    <w:sig w:usb0="8000002F" w:usb1="4000004A" w:usb2="00000000" w:usb3="00000000" w:csb0="00000001" w:csb1="00000000"/>
  </w:font>
  <w:font w:name="Edu NSW ACT Foundation Medium">
    <w:panose1 w:val="00000000000000000000"/>
    <w:charset w:val="00"/>
    <w:family w:val="auto"/>
    <w:pitch w:val="variable"/>
    <w:sig w:usb0="80000023" w:usb1="00000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F8155" w14:textId="77777777" w:rsidR="000D736D" w:rsidRDefault="00516A8A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D3016B3" wp14:editId="18E3B61C">
          <wp:simplePos x="0" y="0"/>
          <wp:positionH relativeFrom="page">
            <wp:align>right</wp:align>
          </wp:positionH>
          <wp:positionV relativeFrom="page">
            <wp:posOffset>8996924</wp:posOffset>
          </wp:positionV>
          <wp:extent cx="7562430" cy="1441939"/>
          <wp:effectExtent l="0" t="0" r="635" b="6350"/>
          <wp:wrapNone/>
          <wp:docPr id="1391631447" name="Picture 1" descr="Dogs for Good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631447" name="Picture 1" descr="Dogs for Good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430" cy="1441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736D" w:rsidRPr="000D736D">
      <w:rPr>
        <w:noProof/>
      </w:rPr>
      <w:drawing>
        <wp:anchor distT="0" distB="0" distL="114300" distR="114300" simplePos="0" relativeHeight="251659264" behindDoc="0" locked="0" layoutInCell="1" allowOverlap="1" wp14:anchorId="72CE04EB" wp14:editId="649FA6C7">
          <wp:simplePos x="0" y="0"/>
          <wp:positionH relativeFrom="page">
            <wp:align>right</wp:align>
          </wp:positionH>
          <wp:positionV relativeFrom="paragraph">
            <wp:posOffset>-1113382</wp:posOffset>
          </wp:positionV>
          <wp:extent cx="7553083" cy="1791619"/>
          <wp:effectExtent l="0" t="0" r="0" b="0"/>
          <wp:wrapNone/>
          <wp:docPr id="1030475367" name="Picture 1" descr="A person and do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213628" name="Picture 1" descr="A person and dog drawing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083" cy="179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6ABCE" w14:textId="77777777" w:rsidR="00A579C7" w:rsidRDefault="00A579C7" w:rsidP="006E677F">
      <w:pPr>
        <w:spacing w:after="0" w:line="240" w:lineRule="auto"/>
      </w:pPr>
      <w:r>
        <w:separator/>
      </w:r>
    </w:p>
  </w:footnote>
  <w:footnote w:type="continuationSeparator" w:id="0">
    <w:p w14:paraId="47460D40" w14:textId="77777777" w:rsidR="00A579C7" w:rsidRDefault="00A579C7" w:rsidP="006E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0E71" w14:textId="77777777" w:rsidR="000D736D" w:rsidRDefault="000D736D">
    <w:pPr>
      <w:pStyle w:val="Header"/>
    </w:pPr>
    <w:r w:rsidRPr="000D736D">
      <w:rPr>
        <w:noProof/>
      </w:rPr>
      <w:drawing>
        <wp:anchor distT="0" distB="0" distL="114300" distR="114300" simplePos="0" relativeHeight="251658240" behindDoc="0" locked="0" layoutInCell="1" allowOverlap="1" wp14:anchorId="57F8A522" wp14:editId="78E3FB64">
          <wp:simplePos x="0" y="0"/>
          <wp:positionH relativeFrom="page">
            <wp:align>right</wp:align>
          </wp:positionH>
          <wp:positionV relativeFrom="paragraph">
            <wp:posOffset>-720157</wp:posOffset>
          </wp:positionV>
          <wp:extent cx="5731510" cy="2065020"/>
          <wp:effectExtent l="0" t="0" r="2540" b="0"/>
          <wp:wrapNone/>
          <wp:docPr id="2074048761" name="Picture 1" descr="A green wire with a curved lin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671583" name="Picture 1" descr="A green wire with a curved lin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2065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99.5pt;height:499.5pt" o:bullet="t">
        <v:imagedata r:id="rId1" o:title="Arrows-01"/>
      </v:shape>
    </w:pict>
  </w:numPicBullet>
  <w:numPicBullet w:numPicBulletId="1">
    <w:pict>
      <v:shape id="_x0000_i1026" type="#_x0000_t75" style="width:467.5pt;height:467.5pt" o:bullet="t">
        <v:imagedata r:id="rId2" o:title="Arrows-02"/>
      </v:shape>
    </w:pict>
  </w:numPicBullet>
  <w:numPicBullet w:numPicBulletId="2">
    <w:pict>
      <v:shape id="_x0000_i1027" type="#_x0000_t75" style="width:467.5pt;height:467.5pt" o:bullet="t">
        <v:imagedata r:id="rId3" o:title="Arrows-05"/>
      </v:shape>
    </w:pict>
  </w:numPicBullet>
  <w:abstractNum w:abstractNumId="0" w15:restartNumberingAfterBreak="0">
    <w:nsid w:val="001B4AD2"/>
    <w:multiLevelType w:val="hybridMultilevel"/>
    <w:tmpl w:val="3B06B4E6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1F33238A"/>
    <w:multiLevelType w:val="hybridMultilevel"/>
    <w:tmpl w:val="3DB6EAFA"/>
    <w:lvl w:ilvl="0" w:tplc="CBD062D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60884"/>
    <w:multiLevelType w:val="multilevel"/>
    <w:tmpl w:val="E462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D8353A"/>
    <w:multiLevelType w:val="hybridMultilevel"/>
    <w:tmpl w:val="85D85784"/>
    <w:lvl w:ilvl="0" w:tplc="B8F8A1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B6D31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62EF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2445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D259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12D2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5A52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406F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EA69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03D5C4C"/>
    <w:multiLevelType w:val="hybridMultilevel"/>
    <w:tmpl w:val="1AD4AF30"/>
    <w:lvl w:ilvl="0" w:tplc="92ECEDAC">
      <w:start w:val="1"/>
      <w:numFmt w:val="bullet"/>
      <w:pStyle w:val="ListParagraph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202F6"/>
    <w:multiLevelType w:val="hybridMultilevel"/>
    <w:tmpl w:val="8D6E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477D6"/>
    <w:multiLevelType w:val="hybridMultilevel"/>
    <w:tmpl w:val="584E2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642DE"/>
    <w:multiLevelType w:val="hybridMultilevel"/>
    <w:tmpl w:val="167ACDB0"/>
    <w:lvl w:ilvl="0" w:tplc="CBD062D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4928E8"/>
    <w:multiLevelType w:val="hybridMultilevel"/>
    <w:tmpl w:val="29EEF3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AE1546"/>
    <w:multiLevelType w:val="multilevel"/>
    <w:tmpl w:val="C5C0D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897F6F"/>
    <w:multiLevelType w:val="hybridMultilevel"/>
    <w:tmpl w:val="4B820EFA"/>
    <w:lvl w:ilvl="0" w:tplc="CBD062D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474E4"/>
    <w:multiLevelType w:val="multilevel"/>
    <w:tmpl w:val="40F6A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CE54B2C"/>
    <w:multiLevelType w:val="hybridMultilevel"/>
    <w:tmpl w:val="56FC7544"/>
    <w:lvl w:ilvl="0" w:tplc="CBD062D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6104F"/>
    <w:multiLevelType w:val="hybridMultilevel"/>
    <w:tmpl w:val="7DCA4F32"/>
    <w:lvl w:ilvl="0" w:tplc="FFFFFFFF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398EB48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2" w:tplc="CCA09FD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11402657">
    <w:abstractNumId w:val="3"/>
  </w:num>
  <w:num w:numId="2" w16cid:durableId="1271543582">
    <w:abstractNumId w:val="4"/>
  </w:num>
  <w:num w:numId="3" w16cid:durableId="1359312783">
    <w:abstractNumId w:val="13"/>
  </w:num>
  <w:num w:numId="4" w16cid:durableId="1356998946">
    <w:abstractNumId w:val="7"/>
  </w:num>
  <w:num w:numId="5" w16cid:durableId="636839621">
    <w:abstractNumId w:val="12"/>
  </w:num>
  <w:num w:numId="6" w16cid:durableId="581140120">
    <w:abstractNumId w:val="2"/>
  </w:num>
  <w:num w:numId="7" w16cid:durableId="2058966911">
    <w:abstractNumId w:val="11"/>
  </w:num>
  <w:num w:numId="8" w16cid:durableId="1662192793">
    <w:abstractNumId w:val="9"/>
  </w:num>
  <w:num w:numId="9" w16cid:durableId="964117793">
    <w:abstractNumId w:val="8"/>
  </w:num>
  <w:num w:numId="10" w16cid:durableId="920289119">
    <w:abstractNumId w:val="5"/>
  </w:num>
  <w:num w:numId="11" w16cid:durableId="1384794007">
    <w:abstractNumId w:val="6"/>
  </w:num>
  <w:num w:numId="12" w16cid:durableId="1582563379">
    <w:abstractNumId w:val="10"/>
  </w:num>
  <w:num w:numId="13" w16cid:durableId="1937709144">
    <w:abstractNumId w:val="1"/>
  </w:num>
  <w:num w:numId="14" w16cid:durableId="1139570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47"/>
    <w:rsid w:val="00012247"/>
    <w:rsid w:val="0004619F"/>
    <w:rsid w:val="000736CA"/>
    <w:rsid w:val="00075953"/>
    <w:rsid w:val="00075D39"/>
    <w:rsid w:val="0008194D"/>
    <w:rsid w:val="000966E7"/>
    <w:rsid w:val="00096C61"/>
    <w:rsid w:val="000A492C"/>
    <w:rsid w:val="000D3EC4"/>
    <w:rsid w:val="000D736D"/>
    <w:rsid w:val="000F4C09"/>
    <w:rsid w:val="001037E2"/>
    <w:rsid w:val="0011336A"/>
    <w:rsid w:val="00117902"/>
    <w:rsid w:val="00122CB1"/>
    <w:rsid w:val="001267D4"/>
    <w:rsid w:val="001457FB"/>
    <w:rsid w:val="00160033"/>
    <w:rsid w:val="0018027F"/>
    <w:rsid w:val="001C580D"/>
    <w:rsid w:val="001E516E"/>
    <w:rsid w:val="0021016B"/>
    <w:rsid w:val="00232565"/>
    <w:rsid w:val="00233D63"/>
    <w:rsid w:val="00247DC5"/>
    <w:rsid w:val="0026325A"/>
    <w:rsid w:val="0026415D"/>
    <w:rsid w:val="00265209"/>
    <w:rsid w:val="002B6E26"/>
    <w:rsid w:val="002E2690"/>
    <w:rsid w:val="00335F44"/>
    <w:rsid w:val="003C3FE3"/>
    <w:rsid w:val="003F2564"/>
    <w:rsid w:val="00417041"/>
    <w:rsid w:val="004545C8"/>
    <w:rsid w:val="00483644"/>
    <w:rsid w:val="00491076"/>
    <w:rsid w:val="00494771"/>
    <w:rsid w:val="004B71B7"/>
    <w:rsid w:val="004C299B"/>
    <w:rsid w:val="005127ED"/>
    <w:rsid w:val="00516A8A"/>
    <w:rsid w:val="00544D91"/>
    <w:rsid w:val="00567194"/>
    <w:rsid w:val="005968F5"/>
    <w:rsid w:val="005E52FA"/>
    <w:rsid w:val="00601844"/>
    <w:rsid w:val="006019BB"/>
    <w:rsid w:val="006027B1"/>
    <w:rsid w:val="006146B8"/>
    <w:rsid w:val="00635BC3"/>
    <w:rsid w:val="006517F7"/>
    <w:rsid w:val="00657361"/>
    <w:rsid w:val="00663442"/>
    <w:rsid w:val="00691A27"/>
    <w:rsid w:val="006A2E8B"/>
    <w:rsid w:val="006C4040"/>
    <w:rsid w:val="006E677F"/>
    <w:rsid w:val="006F29FB"/>
    <w:rsid w:val="00715D2C"/>
    <w:rsid w:val="00727524"/>
    <w:rsid w:val="00752DB2"/>
    <w:rsid w:val="00773BE2"/>
    <w:rsid w:val="00777B6F"/>
    <w:rsid w:val="007A3084"/>
    <w:rsid w:val="007B3E5A"/>
    <w:rsid w:val="007D1F2C"/>
    <w:rsid w:val="007E6C8F"/>
    <w:rsid w:val="007F4DE0"/>
    <w:rsid w:val="0082621C"/>
    <w:rsid w:val="00831A5F"/>
    <w:rsid w:val="0084311E"/>
    <w:rsid w:val="00851D0B"/>
    <w:rsid w:val="00863B30"/>
    <w:rsid w:val="00883566"/>
    <w:rsid w:val="0088518B"/>
    <w:rsid w:val="008C0194"/>
    <w:rsid w:val="008C6D9D"/>
    <w:rsid w:val="008D2D5F"/>
    <w:rsid w:val="008D463F"/>
    <w:rsid w:val="008E5E1C"/>
    <w:rsid w:val="008F44F2"/>
    <w:rsid w:val="008F7CC3"/>
    <w:rsid w:val="009052BB"/>
    <w:rsid w:val="00907ADE"/>
    <w:rsid w:val="00910AB1"/>
    <w:rsid w:val="009217D3"/>
    <w:rsid w:val="009221B1"/>
    <w:rsid w:val="00925977"/>
    <w:rsid w:val="00935D89"/>
    <w:rsid w:val="009819F9"/>
    <w:rsid w:val="0099306B"/>
    <w:rsid w:val="009A4017"/>
    <w:rsid w:val="009C43B3"/>
    <w:rsid w:val="009F193C"/>
    <w:rsid w:val="00A01A55"/>
    <w:rsid w:val="00A11D89"/>
    <w:rsid w:val="00A1386F"/>
    <w:rsid w:val="00A30020"/>
    <w:rsid w:val="00A579C7"/>
    <w:rsid w:val="00A65F1B"/>
    <w:rsid w:val="00A72162"/>
    <w:rsid w:val="00A96882"/>
    <w:rsid w:val="00AA51D9"/>
    <w:rsid w:val="00AC6CF9"/>
    <w:rsid w:val="00AF4C02"/>
    <w:rsid w:val="00B01561"/>
    <w:rsid w:val="00B123F2"/>
    <w:rsid w:val="00B23F23"/>
    <w:rsid w:val="00B44923"/>
    <w:rsid w:val="00B45347"/>
    <w:rsid w:val="00B56146"/>
    <w:rsid w:val="00B6740F"/>
    <w:rsid w:val="00B778CE"/>
    <w:rsid w:val="00B8610B"/>
    <w:rsid w:val="00BB0996"/>
    <w:rsid w:val="00BF0B37"/>
    <w:rsid w:val="00C15D8C"/>
    <w:rsid w:val="00C248BF"/>
    <w:rsid w:val="00C41831"/>
    <w:rsid w:val="00C4550D"/>
    <w:rsid w:val="00C45529"/>
    <w:rsid w:val="00C660E9"/>
    <w:rsid w:val="00C73D54"/>
    <w:rsid w:val="00C8035F"/>
    <w:rsid w:val="00C92349"/>
    <w:rsid w:val="00CA4C3C"/>
    <w:rsid w:val="00CB245B"/>
    <w:rsid w:val="00CB643D"/>
    <w:rsid w:val="00CD41B3"/>
    <w:rsid w:val="00CE3CA0"/>
    <w:rsid w:val="00CF43F6"/>
    <w:rsid w:val="00D432AC"/>
    <w:rsid w:val="00D541C4"/>
    <w:rsid w:val="00DA1DBF"/>
    <w:rsid w:val="00DB0704"/>
    <w:rsid w:val="00DC7858"/>
    <w:rsid w:val="00E25A02"/>
    <w:rsid w:val="00E27824"/>
    <w:rsid w:val="00E436B8"/>
    <w:rsid w:val="00E54806"/>
    <w:rsid w:val="00E72F2A"/>
    <w:rsid w:val="00E76688"/>
    <w:rsid w:val="00E96BC6"/>
    <w:rsid w:val="00EB4A56"/>
    <w:rsid w:val="00F05CE8"/>
    <w:rsid w:val="00F112CE"/>
    <w:rsid w:val="00F1733C"/>
    <w:rsid w:val="00F21475"/>
    <w:rsid w:val="00F54968"/>
    <w:rsid w:val="00F56C7A"/>
    <w:rsid w:val="00F62656"/>
    <w:rsid w:val="00FC327A"/>
    <w:rsid w:val="00FE0ECF"/>
    <w:rsid w:val="00FE6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1B234"/>
  <w15:chartTrackingRefBased/>
  <w15:docId w15:val="{1ADE859F-9C0B-4BE1-92C6-B771C4EE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" w:eastAsiaTheme="minorHAnsi" w:hAnsi="Abad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E26"/>
    <w:pPr>
      <w:spacing w:line="288" w:lineRule="auto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902"/>
    <w:pPr>
      <w:keepNext/>
      <w:keepLines/>
      <w:spacing w:before="360" w:after="240"/>
      <w:outlineLvl w:val="0"/>
    </w:pPr>
    <w:rPr>
      <w:rFonts w:asciiTheme="majorHAnsi" w:eastAsiaTheme="majorEastAsia" w:hAnsiTheme="majorHAnsi" w:cstheme="majorBidi"/>
      <w:color w:val="214545" w:themeColor="accent2"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902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color w:val="40A043" w:themeColor="accent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7902"/>
    <w:pPr>
      <w:keepNext/>
      <w:keepLines/>
      <w:spacing w:before="240" w:after="80"/>
      <w:outlineLvl w:val="2"/>
    </w:pPr>
    <w:rPr>
      <w:rFonts w:eastAsiaTheme="majorEastAsia" w:cstheme="majorBidi"/>
      <w:b/>
      <w:color w:val="214545" w:themeColor="accent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17902"/>
    <w:pPr>
      <w:keepNext/>
      <w:keepLines/>
      <w:spacing w:before="200" w:after="80"/>
      <w:outlineLvl w:val="3"/>
    </w:pPr>
    <w:rPr>
      <w:rFonts w:eastAsiaTheme="majorEastAsia" w:cstheme="majorBidi"/>
      <w:b/>
      <w:iCs/>
      <w:color w:val="40A043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17902"/>
    <w:pPr>
      <w:keepNext/>
      <w:keepLines/>
      <w:spacing w:before="120" w:after="80"/>
      <w:outlineLvl w:val="4"/>
    </w:pPr>
    <w:rPr>
      <w:rFonts w:eastAsiaTheme="majorEastAsia" w:cstheme="majorBidi"/>
      <w:i/>
      <w:color w:val="214545" w:themeColor="accen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17902"/>
    <w:pPr>
      <w:keepNext/>
      <w:keepLines/>
      <w:spacing w:before="160" w:after="80"/>
      <w:outlineLvl w:val="5"/>
    </w:pPr>
    <w:rPr>
      <w:rFonts w:eastAsiaTheme="majorEastAsia" w:cstheme="majorBidi"/>
      <w:i/>
      <w:iCs/>
      <w:color w:val="40A043" w:themeColor="accent1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910AB1"/>
    <w:pPr>
      <w:keepNext/>
      <w:keepLines/>
      <w:spacing w:before="40" w:after="0"/>
      <w:outlineLvl w:val="6"/>
    </w:pPr>
    <w:rPr>
      <w:rFonts w:eastAsiaTheme="majorEastAsia" w:cstheme="majorBidi"/>
      <w:color w:val="469393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910AB1"/>
    <w:pPr>
      <w:keepNext/>
      <w:keepLines/>
      <w:spacing w:after="0"/>
      <w:outlineLvl w:val="7"/>
    </w:pPr>
    <w:rPr>
      <w:rFonts w:eastAsiaTheme="majorEastAsia" w:cstheme="majorBidi"/>
      <w:i/>
      <w:iCs/>
      <w:color w:val="2A5858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AB1"/>
    <w:pPr>
      <w:keepNext/>
      <w:keepLines/>
      <w:spacing w:after="0"/>
      <w:outlineLvl w:val="8"/>
    </w:pPr>
    <w:rPr>
      <w:rFonts w:eastAsiaTheme="majorEastAsia" w:cstheme="majorBidi"/>
      <w:color w:val="2A5858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902"/>
    <w:rPr>
      <w:rFonts w:asciiTheme="majorHAnsi" w:eastAsiaTheme="majorEastAsia" w:hAnsiTheme="majorHAnsi" w:cstheme="majorBidi"/>
      <w:color w:val="214545" w:themeColor="accent2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17902"/>
    <w:rPr>
      <w:rFonts w:asciiTheme="majorHAnsi" w:eastAsiaTheme="majorEastAsia" w:hAnsiTheme="majorHAnsi" w:cstheme="majorBidi"/>
      <w:color w:val="40A043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7902"/>
    <w:rPr>
      <w:rFonts w:eastAsiaTheme="majorEastAsia" w:cstheme="majorBidi"/>
      <w:b/>
      <w:color w:val="214545" w:themeColor="accent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17902"/>
    <w:rPr>
      <w:rFonts w:eastAsiaTheme="majorEastAsia" w:cstheme="majorBidi"/>
      <w:b/>
      <w:iCs/>
      <w:color w:val="40A043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117902"/>
    <w:rPr>
      <w:rFonts w:eastAsiaTheme="majorEastAsia" w:cstheme="majorBidi"/>
      <w:i/>
      <w:color w:val="214545" w:themeColor="accent2"/>
    </w:rPr>
  </w:style>
  <w:style w:type="character" w:customStyle="1" w:styleId="Heading6Char">
    <w:name w:val="Heading 6 Char"/>
    <w:basedOn w:val="DefaultParagraphFont"/>
    <w:link w:val="Heading6"/>
    <w:uiPriority w:val="9"/>
    <w:rsid w:val="00117902"/>
    <w:rPr>
      <w:rFonts w:eastAsiaTheme="majorEastAsia" w:cstheme="majorBidi"/>
      <w:i/>
      <w:iCs/>
      <w:color w:val="40A043" w:themeColor="accent1"/>
    </w:rPr>
  </w:style>
  <w:style w:type="character" w:customStyle="1" w:styleId="Heading7Char">
    <w:name w:val="Heading 7 Char"/>
    <w:basedOn w:val="DefaultParagraphFont"/>
    <w:link w:val="Heading7"/>
    <w:uiPriority w:val="9"/>
    <w:rsid w:val="00910AB1"/>
    <w:rPr>
      <w:rFonts w:eastAsiaTheme="majorEastAsia" w:cstheme="majorBidi"/>
      <w:color w:val="469393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sid w:val="00910AB1"/>
    <w:rPr>
      <w:rFonts w:eastAsiaTheme="majorEastAsia" w:cstheme="majorBidi"/>
      <w:i/>
      <w:iCs/>
      <w:color w:val="2A5858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AB1"/>
    <w:rPr>
      <w:rFonts w:eastAsiaTheme="majorEastAsia" w:cstheme="majorBidi"/>
      <w:color w:val="2A5858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F256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564"/>
    <w:rPr>
      <w:rFonts w:asciiTheme="majorHAnsi" w:eastAsiaTheme="majorEastAsia" w:hAnsiTheme="majorHAnsi" w:cstheme="majorBidi"/>
      <w:color w:val="FFFFFF" w:themeColor="background1"/>
      <w:spacing w:val="-10"/>
      <w:kern w:val="28"/>
      <w:sz w:val="72"/>
      <w:szCs w:val="56"/>
    </w:rPr>
  </w:style>
  <w:style w:type="character" w:styleId="SubtleEmphasis">
    <w:name w:val="Subtle Emphasis"/>
    <w:basedOn w:val="DefaultParagraphFont"/>
    <w:uiPriority w:val="19"/>
    <w:rsid w:val="001457FB"/>
    <w:rPr>
      <w:i/>
      <w:iCs/>
      <w:color w:val="387676" w:themeColor="text1" w:themeTint="BF"/>
    </w:rPr>
  </w:style>
  <w:style w:type="table" w:styleId="TableGrid">
    <w:name w:val="Table Grid"/>
    <w:basedOn w:val="TableNormal"/>
    <w:uiPriority w:val="39"/>
    <w:rsid w:val="00075953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tblPr/>
      <w:tcPr>
        <w:shd w:val="clear" w:color="auto" w:fill="214545" w:themeFill="text2"/>
      </w:tcPr>
    </w:tblStylePr>
    <w:tblStylePr w:type="lastRow">
      <w:rPr>
        <w:rFonts w:asciiTheme="minorHAnsi" w:hAnsiTheme="minorHAnsi"/>
        <w:color w:val="auto"/>
        <w:sz w:val="22"/>
      </w:rPr>
      <w:tblPr/>
      <w:tcPr>
        <w:shd w:val="clear" w:color="auto" w:fill="D9D9D9" w:themeFill="background1" w:themeFillShade="D9"/>
      </w:tcPr>
    </w:tblStylePr>
    <w:tblStylePr w:type="firstCol">
      <w:rPr>
        <w:rFonts w:asciiTheme="minorHAnsi" w:hAnsiTheme="minorHAnsi"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40A043" w:themeFill="accent1"/>
      </w:tcPr>
    </w:tblStylePr>
    <w:tblStylePr w:type="band1Vert">
      <w:rPr>
        <w:rFonts w:asciiTheme="minorHAnsi" w:hAnsiTheme="minorHAnsi"/>
        <w:sz w:val="22"/>
      </w:rPr>
    </w:tblStylePr>
    <w:tblStylePr w:type="band1Horz">
      <w:tblPr/>
      <w:tcPr>
        <w:shd w:val="clear" w:color="auto" w:fill="D6EED6" w:themeFill="accent1" w:themeFillTint="33"/>
      </w:tcPr>
    </w:tblStylePr>
    <w:tblStylePr w:type="band2Horz">
      <w:rPr>
        <w:rFonts w:asciiTheme="minorHAnsi" w:hAnsiTheme="minorHAnsi"/>
        <w:sz w:val="22"/>
      </w:rPr>
      <w:tblPr/>
      <w:tcPr>
        <w:shd w:val="clear" w:color="auto" w:fill="ADDEAE" w:themeFill="accent1" w:themeFillTint="66"/>
      </w:tcPr>
    </w:tblStylePr>
  </w:style>
  <w:style w:type="paragraph" w:styleId="Quote">
    <w:name w:val="Quote"/>
    <w:basedOn w:val="Normal"/>
    <w:next w:val="Normal"/>
    <w:link w:val="QuoteChar"/>
    <w:uiPriority w:val="29"/>
    <w:qFormat/>
    <w:rsid w:val="001457FB"/>
    <w:pPr>
      <w:pBdr>
        <w:top w:val="single" w:sz="4" w:space="5" w:color="40A043" w:themeColor="accent1"/>
        <w:bottom w:val="single" w:sz="4" w:space="1" w:color="40A043" w:themeColor="accent1"/>
      </w:pBdr>
      <w:spacing w:before="240" w:after="240" w:line="360" w:lineRule="auto"/>
      <w:ind w:left="1134" w:right="1134"/>
      <w:jc w:val="center"/>
    </w:pPr>
    <w:rPr>
      <w:iCs/>
      <w:color w:val="214545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1457FB"/>
    <w:rPr>
      <w:iCs/>
      <w:color w:val="214545" w:themeColor="text2"/>
    </w:rPr>
  </w:style>
  <w:style w:type="paragraph" w:styleId="ListParagraph">
    <w:name w:val="List Paragraph"/>
    <w:basedOn w:val="Normal"/>
    <w:uiPriority w:val="34"/>
    <w:qFormat/>
    <w:rsid w:val="00FC327A"/>
    <w:pPr>
      <w:numPr>
        <w:numId w:val="2"/>
      </w:numPr>
      <w:ind w:left="1077" w:hanging="357"/>
      <w:contextualSpacing/>
    </w:pPr>
  </w:style>
  <w:style w:type="character" w:styleId="IntenseEmphasis">
    <w:name w:val="Intense Emphasis"/>
    <w:basedOn w:val="DefaultParagraphFont"/>
    <w:uiPriority w:val="21"/>
    <w:qFormat/>
    <w:rsid w:val="00910AB1"/>
    <w:rPr>
      <w:i/>
      <w:iCs/>
      <w:color w:val="30773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902"/>
    <w:pPr>
      <w:spacing w:before="360" w:after="360" w:line="360" w:lineRule="auto"/>
      <w:ind w:left="1134" w:right="1134"/>
      <w:jc w:val="center"/>
    </w:pPr>
    <w:rPr>
      <w:rFonts w:asciiTheme="majorHAnsi" w:hAnsiTheme="majorHAnsi"/>
      <w:iCs/>
      <w:color w:val="214545" w:themeColor="accen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902"/>
    <w:rPr>
      <w:rFonts w:asciiTheme="majorHAnsi" w:hAnsiTheme="majorHAnsi"/>
      <w:iCs/>
      <w:color w:val="214545" w:themeColor="accent2"/>
      <w:sz w:val="26"/>
    </w:rPr>
  </w:style>
  <w:style w:type="character" w:styleId="IntenseReference">
    <w:name w:val="Intense Reference"/>
    <w:basedOn w:val="DefaultParagraphFont"/>
    <w:uiPriority w:val="32"/>
    <w:qFormat/>
    <w:rsid w:val="00910AB1"/>
    <w:rPr>
      <w:b/>
      <w:bCs/>
      <w:smallCaps/>
      <w:color w:val="307731" w:themeColor="accent1" w:themeShade="BF"/>
      <w:spacing w:val="5"/>
    </w:rPr>
  </w:style>
  <w:style w:type="table" w:styleId="GridTable5Dark">
    <w:name w:val="Grid Table 5 Dark"/>
    <w:basedOn w:val="TableNormal"/>
    <w:uiPriority w:val="50"/>
    <w:rsid w:val="00A9688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2E2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2A2A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2A2A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2A2A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2A2A" w:themeFill="text1"/>
      </w:tcPr>
    </w:tblStylePr>
    <w:tblStylePr w:type="band1Vert">
      <w:tblPr/>
      <w:tcPr>
        <w:shd w:val="clear" w:color="auto" w:fill="85C5C5" w:themeFill="text1" w:themeFillTint="66"/>
      </w:tcPr>
    </w:tblStylePr>
    <w:tblStylePr w:type="band1Horz">
      <w:tblPr/>
      <w:tcPr>
        <w:shd w:val="clear" w:color="auto" w:fill="85C5C5" w:themeFill="text1" w:themeFillTint="66"/>
      </w:tcPr>
    </w:tblStylePr>
  </w:style>
  <w:style w:type="table" w:styleId="ListTable1Light-Accent1">
    <w:name w:val="List Table 1 Light Accent 1"/>
    <w:basedOn w:val="TableNormal"/>
    <w:uiPriority w:val="46"/>
    <w:rsid w:val="00A11D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4CE8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4CE8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ED6" w:themeFill="accent1" w:themeFillTint="33"/>
      </w:tcPr>
    </w:tblStylePr>
    <w:tblStylePr w:type="band1Horz">
      <w:tblPr/>
      <w:tcPr>
        <w:shd w:val="clear" w:color="auto" w:fill="D6EED6" w:themeFill="accent1" w:themeFillTint="33"/>
      </w:tcPr>
    </w:tblStylePr>
  </w:style>
  <w:style w:type="character" w:styleId="Strong">
    <w:name w:val="Strong"/>
    <w:basedOn w:val="DefaultParagraphFont"/>
    <w:uiPriority w:val="22"/>
    <w:qFormat/>
    <w:rsid w:val="00910AB1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910AB1"/>
    <w:rPr>
      <w:smallCaps/>
      <w:color w:val="479494" w:themeColor="text1" w:themeTint="A5"/>
    </w:rPr>
  </w:style>
  <w:style w:type="character" w:styleId="BookTitle">
    <w:name w:val="Book Title"/>
    <w:basedOn w:val="DefaultParagraphFont"/>
    <w:uiPriority w:val="33"/>
    <w:rsid w:val="001457FB"/>
    <w:rPr>
      <w:b w:val="0"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6E677F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E67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77F"/>
  </w:style>
  <w:style w:type="paragraph" w:styleId="Footer">
    <w:name w:val="footer"/>
    <w:basedOn w:val="Normal"/>
    <w:link w:val="FooterChar"/>
    <w:uiPriority w:val="99"/>
    <w:unhideWhenUsed/>
    <w:rsid w:val="001457FB"/>
    <w:pPr>
      <w:tabs>
        <w:tab w:val="center" w:pos="4513"/>
        <w:tab w:val="right" w:pos="9026"/>
      </w:tabs>
      <w:spacing w:after="0" w:line="24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1457FB"/>
    <w:rPr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DC7858"/>
    <w:pPr>
      <w:spacing w:before="240" w:line="259" w:lineRule="auto"/>
      <w:outlineLvl w:val="9"/>
    </w:pPr>
    <w:rPr>
      <w:color w:val="142A2A" w:themeColor="text1"/>
      <w:kern w:val="0"/>
      <w:sz w:val="44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A2E8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A2E8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6A2E8B"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sid w:val="006A2E8B"/>
    <w:rPr>
      <w:color w:val="214545" w:themeColor="hyperlink"/>
      <w:u w:val="single"/>
    </w:rPr>
  </w:style>
  <w:style w:type="paragraph" w:customStyle="1" w:styleId="Standfirst">
    <w:name w:val="Standfirst"/>
    <w:basedOn w:val="Normal"/>
    <w:qFormat/>
    <w:rsid w:val="00232565"/>
    <w:pPr>
      <w:spacing w:before="240" w:after="480"/>
      <w:ind w:left="1134" w:right="1134"/>
    </w:pPr>
    <w:rPr>
      <w:b/>
      <w:color w:val="214545" w:themeColor="text2"/>
      <w:sz w:val="26"/>
    </w:rPr>
  </w:style>
  <w:style w:type="table" w:styleId="ListTable1Light">
    <w:name w:val="List Table 1 Light"/>
    <w:basedOn w:val="TableNormal"/>
    <w:uiPriority w:val="46"/>
    <w:rsid w:val="001267D4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b/>
        <w:bCs/>
      </w:rPr>
      <w:tblPr/>
      <w:tcPr>
        <w:shd w:val="clear" w:color="auto" w:fill="214545" w:themeFill="text2"/>
      </w:tcPr>
    </w:tblStylePr>
    <w:tblStylePr w:type="lastRow">
      <w:rPr>
        <w:b/>
        <w:bCs/>
        <w:color w:val="142A2A" w:themeColor="text1"/>
      </w:rPr>
      <w:tblPr/>
      <w:tcPr>
        <w:shd w:val="clear" w:color="auto" w:fill="D9D9D9" w:themeFill="background1" w:themeFillShade="D9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6EED6" w:themeFill="accent1" w:themeFillTint="33"/>
      </w:tcPr>
    </w:tblStylePr>
    <w:tblStylePr w:type="band2Horz">
      <w:tblPr/>
      <w:tcPr>
        <w:shd w:val="clear" w:color="auto" w:fill="ADDEAE" w:themeFill="accent1" w:themeFillTint="66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18027F"/>
    <w:pPr>
      <w:spacing w:after="200" w:line="240" w:lineRule="auto"/>
    </w:pPr>
    <w:rPr>
      <w:i/>
      <w:iCs/>
      <w:color w:val="214545" w:themeColor="text2"/>
      <w:sz w:val="20"/>
      <w:szCs w:val="18"/>
    </w:rPr>
  </w:style>
  <w:style w:type="paragraph" w:customStyle="1" w:styleId="CaseStudyTitle">
    <w:name w:val="Case Study Title"/>
    <w:basedOn w:val="Title"/>
    <w:qFormat/>
    <w:rsid w:val="00B6740F"/>
    <w:pPr>
      <w:spacing w:before="120" w:after="120" w:line="288" w:lineRule="auto"/>
    </w:pPr>
    <w:rPr>
      <w:sz w:val="56"/>
      <w:szCs w:val="52"/>
    </w:rPr>
  </w:style>
  <w:style w:type="paragraph" w:customStyle="1" w:styleId="CaseStudyNames">
    <w:name w:val="Case Study Names"/>
    <w:basedOn w:val="CaseStudyTitle"/>
    <w:qFormat/>
    <w:rsid w:val="006517F7"/>
    <w:rPr>
      <w:rFonts w:ascii="Edu NSW ACT Foundation Medium" w:hAnsi="Edu NSW ACT Foundation Medium"/>
      <w:sz w:val="32"/>
      <w:szCs w:val="28"/>
    </w:rPr>
  </w:style>
  <w:style w:type="paragraph" w:customStyle="1" w:styleId="CaseStudyQuote">
    <w:name w:val="Case Study Quote"/>
    <w:basedOn w:val="IntenseQuote"/>
    <w:qFormat/>
    <w:rsid w:val="00075D39"/>
    <w:pPr>
      <w:spacing w:line="288" w:lineRule="auto"/>
    </w:pPr>
    <w:rPr>
      <w:sz w:val="40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B44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9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64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5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3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721393">
          <w:marLeft w:val="907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76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13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y.Marrow\Downloads\DfG%20Template%20Job%20Description.dotx" TargetMode="External"/></Relationships>
</file>

<file path=word/theme/theme1.xml><?xml version="1.0" encoding="utf-8"?>
<a:theme xmlns:a="http://schemas.openxmlformats.org/drawingml/2006/main" name="DogsForGood">
  <a:themeElements>
    <a:clrScheme name="Dogs for Good">
      <a:dk1>
        <a:srgbClr val="142A2A"/>
      </a:dk1>
      <a:lt1>
        <a:srgbClr val="FFFFFF"/>
      </a:lt1>
      <a:dk2>
        <a:srgbClr val="214545"/>
      </a:dk2>
      <a:lt2>
        <a:srgbClr val="DFEEEF"/>
      </a:lt2>
      <a:accent1>
        <a:srgbClr val="40A043"/>
      </a:accent1>
      <a:accent2>
        <a:srgbClr val="214545"/>
      </a:accent2>
      <a:accent3>
        <a:srgbClr val="B478DB"/>
      </a:accent3>
      <a:accent4>
        <a:srgbClr val="F56700"/>
      </a:accent4>
      <a:accent5>
        <a:srgbClr val="FFD12E"/>
      </a:accent5>
      <a:accent6>
        <a:srgbClr val="C0E338"/>
      </a:accent6>
      <a:hlink>
        <a:srgbClr val="214545"/>
      </a:hlink>
      <a:folHlink>
        <a:srgbClr val="142A2A"/>
      </a:folHlink>
    </a:clrScheme>
    <a:fontScheme name="Dogs for Good">
      <a:majorFont>
        <a:latin typeface="Lilita One"/>
        <a:ea typeface=""/>
        <a:cs typeface=""/>
      </a:majorFont>
      <a:minorFont>
        <a:latin typeface="Atkinson Hyperlegibl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>
            <a:solidFill>
              <a:schemeClr val="bg1"/>
            </a:solidFill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Custom Color 1">
      <a:srgbClr val="FF99AA"/>
    </a:custClr>
    <a:custClr name="Custom Color 2">
      <a:srgbClr val="83B8B8"/>
    </a:custClr>
    <a:custClr name="Custom Color 3">
      <a:srgbClr val="A0D0A1"/>
    </a:custClr>
    <a:custClr name="Custom Color 4">
      <a:srgbClr val="DFEEEF"/>
    </a:custClr>
  </a:custClrLst>
  <a:extLst>
    <a:ext uri="{05A4C25C-085E-4340-85A3-A5531E510DB2}">
      <thm15:themeFamily xmlns:thm15="http://schemas.microsoft.com/office/thememl/2012/main" name="DogsForGood" id="{9D8EAA76-9282-4ECF-AA6B-D8A3031EB799}" vid="{5B0881B6-5CB1-49EB-81C9-97CA74832BA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00A0DEE08114CAEEF95770520D8EC" ma:contentTypeVersion="18" ma:contentTypeDescription="Create a new document." ma:contentTypeScope="" ma:versionID="241eedb546c494488406372a83ba2e4a">
  <xsd:schema xmlns:xsd="http://www.w3.org/2001/XMLSchema" xmlns:xs="http://www.w3.org/2001/XMLSchema" xmlns:p="http://schemas.microsoft.com/office/2006/metadata/properties" xmlns:ns2="5b831ebb-d957-447d-80f3-6b4e8920e642" xmlns:ns3="24fc58e2-0ab8-40c4-b1ca-e646ce5e6429" targetNamespace="http://schemas.microsoft.com/office/2006/metadata/properties" ma:root="true" ma:fieldsID="5e1e1816a4f724f1b60c8afd59b4dac2" ns2:_="" ns3:_="">
    <xsd:import namespace="5b831ebb-d957-447d-80f3-6b4e8920e642"/>
    <xsd:import namespace="24fc58e2-0ab8-40c4-b1ca-e646ce5e64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Notes" minOccurs="0"/>
                <xsd:element ref="ns3:MediaServiceSearchProperties" minOccurs="0"/>
                <xsd:element ref="ns3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31ebb-d957-447d-80f3-6b4e8920e64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bf26c3-ad62-44ad-b19d-89f0e069d6ad}" ma:internalName="TaxCatchAll" ma:showField="CatchAllData" ma:web="5b831ebb-d957-447d-80f3-6b4e8920e6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c58e2-0ab8-40c4-b1ca-e646ce5e6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ccea86-844d-44d7-a052-fb8728d87c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4" nillable="true" ma:displayName="Date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0BAFEB-2BAB-4E23-A2BB-C271443965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0B7850-31B2-4CD4-869E-7AE607F0FB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7D85B8-7134-4D9C-9A2A-D53447387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31ebb-d957-447d-80f3-6b4e8920e642"/>
    <ds:schemaRef ds:uri="24fc58e2-0ab8-40c4-b1ca-e646ce5e6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DfG Template Job Description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Marrow</dc:creator>
  <cp:keywords/>
  <dc:description/>
  <cp:lastModifiedBy>Becky Marrow</cp:lastModifiedBy>
  <cp:revision>22</cp:revision>
  <dcterms:created xsi:type="dcterms:W3CDTF">2026-08-20T09:26:00Z</dcterms:created>
  <dcterms:modified xsi:type="dcterms:W3CDTF">2026-08-20T09:53:00Z</dcterms:modified>
</cp:coreProperties>
</file>